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5C" w:rsidRPr="00ED78AA" w:rsidRDefault="00344A5C" w:rsidP="00DA32EF">
      <w:pPr>
        <w:jc w:val="center"/>
        <w:rPr>
          <w:rFonts w:ascii="微软雅黑" w:eastAsia="微软雅黑" w:hAnsi="微软雅黑"/>
          <w:color w:val="FF0000"/>
          <w:sz w:val="36"/>
          <w:szCs w:val="36"/>
        </w:rPr>
      </w:pPr>
      <w:r w:rsidRPr="00ED78AA">
        <w:rPr>
          <w:rFonts w:ascii="微软雅黑" w:eastAsia="微软雅黑" w:hAnsi="微软雅黑" w:hint="eastAsia"/>
          <w:color w:val="FF0000"/>
          <w:sz w:val="36"/>
          <w:szCs w:val="36"/>
        </w:rPr>
        <w:t>留校安全注意事项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/>
          <w:color w:val="000000"/>
          <w:shd w:val="clear" w:color="auto" w:fill="FFEDC4"/>
        </w:rPr>
        <w:t> 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一、留校同学必须遵守国家法纪法规，遵守学校规章制度，遵守学校假期作息时间，并做好自身的安全防范工作。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二、留校同学必须按规定办理留校手续，服从学校的统一管理和安排。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三、留校同学离开学校外出走亲访友、开展社会实践、随同导师出差等，必须在各院系联络员处进行登记（含外出时间、地点、联系方式等），并按时返校。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四、严禁留宿异性或外来人员。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五、注意防火、防盗，严防安全事故的发生。任何人不得在宿舍内、实验室生火，不得使用、存放易燃易爆物品，不得私拉乱接电源，不得使用大功率电器。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六、注意饮食卫生，防止食物中毒。注意交通安全，尽量不要外出；若确因有事要外出，最好结伴同行。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七、注意研究生形象与文明，不做任何违法乱纪及违背公民道德规范的事情。因违反国家及学校有关规定造成的一切后果均由本人自行负责。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hd w:val="clear" w:color="auto" w:fill="FFEDC4"/>
        </w:rPr>
        <w:t>八、出现异常，要在第一时间向学校报告：</w:t>
      </w:r>
      <w:r>
        <w:rPr>
          <w:rFonts w:ascii="微软雅黑" w:eastAsia="微软雅黑" w:hAnsi="微软雅黑"/>
          <w:color w:val="000000"/>
          <w:shd w:val="clear" w:color="auto" w:fill="FFEDC4"/>
        </w:rPr>
        <w:t>  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/>
          <w:color w:val="000000"/>
          <w:shd w:val="clear" w:color="auto" w:fill="FFEDC4"/>
        </w:rPr>
        <w:t>1. 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向研究生导师及所在院系的值班老师或研究生思政老师报告；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/>
          <w:color w:val="000000"/>
          <w:shd w:val="clear" w:color="auto" w:fill="FFEDC4"/>
        </w:rPr>
        <w:t>2. 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向学校保卫处报告，电话：</w:t>
      </w:r>
      <w:r>
        <w:rPr>
          <w:rFonts w:ascii="微软雅黑" w:eastAsia="微软雅黑" w:hAnsi="微软雅黑"/>
          <w:color w:val="000000"/>
          <w:shd w:val="clear" w:color="auto" w:fill="FFEDC4"/>
        </w:rPr>
        <w:t>58292110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；</w:t>
      </w:r>
    </w:p>
    <w:p w:rsidR="00344A5C" w:rsidRDefault="00344A5C" w:rsidP="00681E51">
      <w:pPr>
        <w:ind w:firstLineChars="200" w:firstLine="31680"/>
        <w:rPr>
          <w:rFonts w:ascii="微软雅黑" w:eastAsia="微软雅黑" w:hAnsi="微软雅黑"/>
          <w:color w:val="000000"/>
          <w:shd w:val="clear" w:color="auto" w:fill="FFEDC4"/>
        </w:rPr>
      </w:pPr>
      <w:r>
        <w:rPr>
          <w:rFonts w:ascii="微软雅黑" w:eastAsia="微软雅黑" w:hAnsi="微软雅黑"/>
          <w:color w:val="000000"/>
          <w:shd w:val="clear" w:color="auto" w:fill="FFEDC4"/>
        </w:rPr>
        <w:t>3. 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向学校学生公寓管理办报告，电话：</w:t>
      </w:r>
      <w:r>
        <w:rPr>
          <w:rFonts w:ascii="微软雅黑" w:eastAsia="微软雅黑" w:hAnsi="微软雅黑"/>
          <w:color w:val="000000"/>
          <w:shd w:val="clear" w:color="auto" w:fill="FFEDC4"/>
        </w:rPr>
        <w:t>58293556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；</w:t>
      </w:r>
    </w:p>
    <w:p w:rsidR="00344A5C" w:rsidRDefault="00344A5C" w:rsidP="00BA08CE">
      <w:pPr>
        <w:ind w:firstLineChars="200" w:firstLine="31680"/>
      </w:pPr>
      <w:r>
        <w:rPr>
          <w:rFonts w:ascii="微软雅黑" w:eastAsia="微软雅黑" w:hAnsi="微软雅黑"/>
          <w:color w:val="000000"/>
          <w:shd w:val="clear" w:color="auto" w:fill="FFEDC4"/>
        </w:rPr>
        <w:t>4. 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向学校研究生院报告，电话：</w:t>
      </w:r>
      <w:r>
        <w:rPr>
          <w:rFonts w:ascii="微软雅黑" w:eastAsia="微软雅黑" w:hAnsi="微软雅黑"/>
          <w:color w:val="000000"/>
          <w:shd w:val="clear" w:color="auto" w:fill="FFEDC4"/>
        </w:rPr>
        <w:t>18673299810</w:t>
      </w:r>
      <w:r>
        <w:rPr>
          <w:rFonts w:ascii="微软雅黑" w:eastAsia="微软雅黑" w:hAnsi="微软雅黑" w:hint="eastAsia"/>
          <w:color w:val="000000"/>
          <w:shd w:val="clear" w:color="auto" w:fill="FFEDC4"/>
        </w:rPr>
        <w:t>。</w:t>
      </w:r>
    </w:p>
    <w:sectPr w:rsidR="00344A5C" w:rsidSect="00761E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A5C" w:rsidRDefault="00344A5C">
      <w:r>
        <w:separator/>
      </w:r>
    </w:p>
  </w:endnote>
  <w:endnote w:type="continuationSeparator" w:id="0">
    <w:p w:rsidR="00344A5C" w:rsidRDefault="00344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altName w:val="方正粗活意简体"/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A5C" w:rsidRDefault="00344A5C">
      <w:r>
        <w:separator/>
      </w:r>
    </w:p>
  </w:footnote>
  <w:footnote w:type="continuationSeparator" w:id="0">
    <w:p w:rsidR="00344A5C" w:rsidRDefault="00344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 w:rsidP="00681E51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A5C" w:rsidRDefault="00344A5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603"/>
    <w:rsid w:val="00344A5C"/>
    <w:rsid w:val="0067096D"/>
    <w:rsid w:val="00681E51"/>
    <w:rsid w:val="0069733F"/>
    <w:rsid w:val="00761E55"/>
    <w:rsid w:val="00765875"/>
    <w:rsid w:val="007E209E"/>
    <w:rsid w:val="00876603"/>
    <w:rsid w:val="008E0C8A"/>
    <w:rsid w:val="00991B98"/>
    <w:rsid w:val="00AE3BF2"/>
    <w:rsid w:val="00AF741A"/>
    <w:rsid w:val="00B14844"/>
    <w:rsid w:val="00B66F9D"/>
    <w:rsid w:val="00BA08CE"/>
    <w:rsid w:val="00BB0719"/>
    <w:rsid w:val="00C50770"/>
    <w:rsid w:val="00D30B1E"/>
    <w:rsid w:val="00DA32EF"/>
    <w:rsid w:val="00DA4BAD"/>
    <w:rsid w:val="00E526F8"/>
    <w:rsid w:val="00ED78AA"/>
    <w:rsid w:val="00EF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55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07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E3BF2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BB07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E3BF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1</Pages>
  <Words>73</Words>
  <Characters>422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xtupc</dc:creator>
  <cp:keywords/>
  <dc:description/>
  <cp:lastModifiedBy>微软用户</cp:lastModifiedBy>
  <cp:revision>10</cp:revision>
  <dcterms:created xsi:type="dcterms:W3CDTF">2015-01-28T07:21:00Z</dcterms:created>
  <dcterms:modified xsi:type="dcterms:W3CDTF">2016-01-08T00:29:00Z</dcterms:modified>
</cp:coreProperties>
</file>